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91381" w:rsidRDefault="00D91381" w:rsidP="004A111D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Предметно-пространственная среда по экологическому развитию воспитанников детского сада «Солнышко» МКОУ СОШ с.п. Аушигер</w:t>
      </w:r>
    </w:p>
    <w:p w:rsidR="00D91381" w:rsidRDefault="00D91381" w:rsidP="00D966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Наш детский сад «Солнышко» с 2005г. ориентирован на активное приобретение детьми навыков экологической культуры, повышение экологической грамотности всех субъектов эколого-образовательного процесса. В связи с чем, педагогический коллектив детского сада под умелым руководством педагога дополнительного образования по экологии Эфендиевой Ирины Алексеевны в постоянном поиске инновационных технологий экологического воспитания в современных условиях, цель которого – экологизация всей деятельности детей в детском саду. </w:t>
      </w:r>
    </w:p>
    <w:p w:rsidR="00D91381" w:rsidRDefault="00D91381" w:rsidP="00D966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Главной целью экологического воспитания, для нас является, формирование экологической культуры – совокупности экологического сознания, экологических чувств и экологической деятельности. Экологическое воспитание, прежде всего, мы рассматриваем как нравственное воспитание.</w:t>
      </w:r>
    </w:p>
    <w:p w:rsidR="00D91381" w:rsidRPr="00C979FE" w:rsidRDefault="00D91381" w:rsidP="00D9667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нашем детском саду огромное внимание уделяется созданию экологического образовательного пространства, как на территории, так и в самом здании детского сада. Для реализации программы в  детском саду  максимально используется пространство территории детского сада, на котором  созданы и оборудованы следующие экологические объекты:            </w:t>
      </w:r>
      <w:r>
        <w:rPr>
          <w:rFonts w:ascii="Times New Roman" w:hAnsi="Times New Roman" w:cs="Times New Roman"/>
          <w:b/>
          <w:bCs/>
          <w:sz w:val="28"/>
          <w:szCs w:val="28"/>
        </w:rPr>
        <w:t>1. Экологический кабинет</w:t>
      </w:r>
    </w:p>
    <w:p w:rsidR="00D91381" w:rsidRDefault="00D91381" w:rsidP="00D96677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2. Лаборатория</w:t>
      </w:r>
    </w:p>
    <w:p w:rsidR="00D91381" w:rsidRDefault="00D91381" w:rsidP="00D96677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3. Экологическая беседка</w:t>
      </w:r>
    </w:p>
    <w:p w:rsidR="00D91381" w:rsidRDefault="00D91381" w:rsidP="00D96677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4. Экологическая тропинка</w:t>
      </w:r>
    </w:p>
    <w:p w:rsidR="00D91381" w:rsidRDefault="00D91381" w:rsidP="00D96677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5. Огород</w:t>
      </w:r>
    </w:p>
    <w:p w:rsidR="00D91381" w:rsidRDefault="00D91381" w:rsidP="00C979F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6. Дедушка-пасечник</w:t>
      </w:r>
    </w:p>
    <w:p w:rsidR="00D91381" w:rsidRDefault="00D91381" w:rsidP="00D96677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7. Метеослужба</w:t>
      </w:r>
    </w:p>
    <w:p w:rsidR="00D91381" w:rsidRDefault="00D91381" w:rsidP="00D96677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8. Солнечный компас</w:t>
      </w:r>
    </w:p>
    <w:p w:rsidR="00D91381" w:rsidRDefault="00D91381" w:rsidP="00D96677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9. Космический объект</w:t>
      </w:r>
    </w:p>
    <w:p w:rsidR="00D91381" w:rsidRDefault="00D91381" w:rsidP="00D96677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10. Макеты животных разных стран</w:t>
      </w:r>
    </w:p>
    <w:p w:rsidR="00D91381" w:rsidRDefault="00D91381" w:rsidP="00D96677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1. Экологический кабинет</w:t>
      </w:r>
    </w:p>
    <w:p w:rsidR="00D91381" w:rsidRDefault="00D91381" w:rsidP="004A11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Экологический кабинет полностью оснащен соответственно программным задачам и целям образовательного процесса.</w:t>
      </w:r>
    </w:p>
    <w:p w:rsidR="00D91381" w:rsidRDefault="00D91381" w:rsidP="004A111D">
      <w:pPr>
        <w:spacing w:after="0" w:line="360" w:lineRule="auto"/>
        <w:ind w:firstLine="709"/>
        <w:jc w:val="both"/>
        <w:rPr>
          <w:rFonts w:ascii="Times New Roman" w:hAnsi="Times New Roman" w:cs="Times New Roman"/>
          <w:spacing w:val="14"/>
          <w:sz w:val="28"/>
          <w:szCs w:val="28"/>
        </w:rPr>
      </w:pPr>
      <w:r w:rsidRPr="0079658F">
        <w:rPr>
          <w:rFonts w:ascii="Times New Roman" w:hAnsi="Times New Roman" w:cs="Times New Roman"/>
          <w:b/>
          <w:bCs/>
          <w:noProof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8" o:spid="_x0000_i1025" type="#_x0000_t75" alt="IMG_3920" style="width:362.25pt;height:195.75pt;visibility:visible">
            <v:imagedata r:id="rId6" o:title=""/>
          </v:shape>
        </w:pict>
      </w:r>
    </w:p>
    <w:p w:rsidR="00D91381" w:rsidRDefault="00D91381" w:rsidP="004A11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Регулярно обновляются стенды для родителей, где размещена информация о роли экологического воспитания.  Организуются выставки-конкурсы поделок из природного материала изготовленных родителям совместно с детьми. </w:t>
      </w:r>
    </w:p>
    <w:p w:rsidR="00D91381" w:rsidRDefault="00D91381" w:rsidP="004A111D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2. Лаборатория</w:t>
      </w:r>
    </w:p>
    <w:p w:rsidR="00D91381" w:rsidRPr="002D410D" w:rsidRDefault="00D91381" w:rsidP="004A111D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D91381" w:rsidRPr="009A43D9" w:rsidRDefault="00D91381" w:rsidP="004A111D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79658F">
        <w:rPr>
          <w:rFonts w:ascii="Times New Roman" w:hAnsi="Times New Roman" w:cs="Times New Roman"/>
          <w:noProof/>
          <w:sz w:val="28"/>
          <w:szCs w:val="28"/>
        </w:rPr>
        <w:pict>
          <v:shape id="Рисунок 1" o:spid="_x0000_i1026" type="#_x0000_t75" style="width:180.75pt;height:170.25pt;rotation:180;visibility:visible">
            <v:imagedata r:id="rId7" o:title=""/>
          </v:shape>
        </w:pict>
      </w:r>
      <w:r w:rsidRPr="008C0B1F">
        <w:rPr>
          <w:rFonts w:ascii="Times New Roman" w:hAnsi="Times New Roman" w:cs="Times New Roman"/>
          <w:noProof/>
          <w:sz w:val="28"/>
          <w:szCs w:val="28"/>
        </w:rPr>
        <w:t xml:space="preserve">              </w:t>
      </w:r>
      <w:r w:rsidRPr="0079658F">
        <w:rPr>
          <w:rFonts w:ascii="Times New Roman" w:hAnsi="Times New Roman" w:cs="Times New Roman"/>
          <w:noProof/>
          <w:sz w:val="28"/>
          <w:szCs w:val="28"/>
        </w:rPr>
        <w:pict>
          <v:shape id="Рисунок 6" o:spid="_x0000_i1027" type="#_x0000_t75" style="width:178.5pt;height:164.25pt;visibility:visible">
            <v:imagedata r:id="rId8" o:title=""/>
          </v:shape>
        </w:pict>
      </w:r>
      <w:r>
        <w:rPr>
          <w:rFonts w:ascii="Times New Roman" w:hAnsi="Times New Roman" w:cs="Times New Roman"/>
          <w:spacing w:val="14"/>
          <w:sz w:val="28"/>
          <w:szCs w:val="28"/>
        </w:rPr>
        <w:t xml:space="preserve">Понимая значение экспериментирования для психического развития ребенка, в экологическом кабинете создана </w:t>
      </w:r>
      <w:r>
        <w:rPr>
          <w:rFonts w:ascii="Times New Roman" w:hAnsi="Times New Roman" w:cs="Times New Roman"/>
          <w:b/>
          <w:bCs/>
          <w:spacing w:val="14"/>
          <w:sz w:val="28"/>
          <w:szCs w:val="28"/>
        </w:rPr>
        <w:t>лаборатория</w:t>
      </w:r>
      <w:r>
        <w:rPr>
          <w:rFonts w:ascii="Times New Roman" w:hAnsi="Times New Roman" w:cs="Times New Roman"/>
          <w:spacing w:val="14"/>
          <w:sz w:val="28"/>
          <w:szCs w:val="28"/>
        </w:rPr>
        <w:t>, которая оснащена необходимым оборудованием и материалом.</w:t>
      </w:r>
    </w:p>
    <w:p w:rsidR="00D91381" w:rsidRDefault="00D91381" w:rsidP="004A111D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D91381" w:rsidRDefault="00D91381" w:rsidP="004A111D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D91381" w:rsidRDefault="00D91381" w:rsidP="004A111D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3. Экологическая беседка</w:t>
      </w:r>
    </w:p>
    <w:p w:rsidR="00D91381" w:rsidRDefault="00D91381" w:rsidP="004A11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Экологическая беседка оформлена соответственно программе экологического воспитания и работает на повторение и закрепление знаний детей по экологии.</w:t>
      </w:r>
    </w:p>
    <w:p w:rsidR="00D91381" w:rsidRDefault="00D91381" w:rsidP="0079022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9658F">
        <w:rPr>
          <w:rFonts w:ascii="Times New Roman" w:hAnsi="Times New Roman" w:cs="Times New Roman"/>
          <w:noProof/>
          <w:color w:val="0000FF"/>
          <w:sz w:val="28"/>
          <w:szCs w:val="28"/>
          <w:u w:val="single"/>
          <w:bdr w:val="none" w:sz="0" w:space="0" w:color="auto" w:frame="1"/>
        </w:rPr>
        <w:pict>
          <v:shape id="Рисунок 8" o:spid="_x0000_i1028" type="#_x0000_t75" style="width:397.5pt;height:256.5pt;visibility:visible">
            <v:imagedata r:id="rId9" o:title=""/>
          </v:shape>
        </w:pict>
      </w:r>
    </w:p>
    <w:p w:rsidR="00D91381" w:rsidRPr="001D5B05" w:rsidRDefault="00D91381" w:rsidP="00D3026B">
      <w:pPr>
        <w:spacing w:after="0" w:line="360" w:lineRule="auto"/>
        <w:ind w:firstLine="709"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Центральная стена экологической беседки разбита на четыре сектора соответственно четырем временам года. </w:t>
      </w:r>
    </w:p>
    <w:p w:rsidR="00D91381" w:rsidRDefault="00D91381" w:rsidP="00D3026B">
      <w:r>
        <w:t xml:space="preserve">              </w:t>
      </w:r>
      <w:r w:rsidRPr="00B1492C">
        <w:rPr>
          <w:noProof/>
        </w:rPr>
        <w:pict>
          <v:shape id="Рисунок 3" o:spid="_x0000_i1029" type="#_x0000_t75" style="width:398.25pt;height:245.25pt;visibility:visible">
            <v:imagedata r:id="rId10" o:title="" gain="1.25"/>
          </v:shape>
        </w:pict>
      </w:r>
    </w:p>
    <w:p w:rsidR="00D91381" w:rsidRPr="00D3026B" w:rsidRDefault="00D91381" w:rsidP="00D3026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этих секторах наглядно отображены знания детей в творческом их проявлении. Создавая с детьми поэтапно аппликационные 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панно осени, зимы, весны, лета, </w:t>
      </w:r>
      <w:r>
        <w:rPr>
          <w:rFonts w:ascii="Times New Roman" w:hAnsi="Times New Roman" w:cs="Times New Roman"/>
          <w:sz w:val="28"/>
          <w:szCs w:val="28"/>
        </w:rPr>
        <w:t>воспитатели дают возможность детям закрепить свои знания о временных изменениях в природе.</w:t>
      </w:r>
    </w:p>
    <w:p w:rsidR="00D91381" w:rsidRDefault="00D91381" w:rsidP="00D3026B">
      <w:r>
        <w:t xml:space="preserve">               </w:t>
      </w:r>
      <w:r w:rsidRPr="00B1492C">
        <w:rPr>
          <w:noProof/>
        </w:rPr>
        <w:pict>
          <v:shape id="_x0000_i1030" type="#_x0000_t75" style="width:378.75pt;height:229.5pt;visibility:visible">
            <v:imagedata r:id="rId11" o:title="" gain="72818f"/>
          </v:shape>
        </w:pict>
      </w:r>
    </w:p>
    <w:p w:rsidR="00D91381" w:rsidRDefault="00D91381" w:rsidP="00AB3068">
      <w:pPr>
        <w:spacing w:after="0" w:line="360" w:lineRule="auto"/>
        <w:jc w:val="both"/>
        <w:rPr>
          <w:rFonts w:ascii="Times New Roman" w:hAnsi="Times New Roman" w:cs="Times New Roman"/>
          <w:spacing w:val="14"/>
          <w:sz w:val="28"/>
          <w:szCs w:val="28"/>
        </w:rPr>
      </w:pPr>
      <w:r>
        <w:rPr>
          <w:rFonts w:ascii="Times New Roman" w:hAnsi="Times New Roman" w:cs="Times New Roman"/>
          <w:spacing w:val="14"/>
          <w:sz w:val="28"/>
          <w:szCs w:val="28"/>
        </w:rPr>
        <w:t xml:space="preserve">В экологической беседке воспитатели с детьми занимаются ИЗО деятельностью, изготовлением поделок из природного материала. </w:t>
      </w:r>
    </w:p>
    <w:p w:rsidR="00D91381" w:rsidRDefault="00D91381" w:rsidP="00790220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79658F">
        <w:rPr>
          <w:rFonts w:ascii="Times New Roman" w:hAnsi="Times New Roman" w:cs="Times New Roman"/>
          <w:noProof/>
          <w:sz w:val="28"/>
          <w:szCs w:val="28"/>
        </w:rPr>
        <w:pict>
          <v:shape id="Рисунок 16" o:spid="_x0000_i1031" type="#_x0000_t75" alt="IMG_0863" style="width:378.75pt;height:248.25pt;visibility:visible">
            <v:imagedata r:id="rId12" o:title=""/>
          </v:shape>
        </w:pict>
      </w:r>
    </w:p>
    <w:p w:rsidR="00D91381" w:rsidRDefault="00D91381" w:rsidP="004A111D">
      <w:pPr>
        <w:spacing w:after="0" w:line="360" w:lineRule="auto"/>
        <w:jc w:val="both"/>
        <w:rPr>
          <w:rFonts w:ascii="Times New Roman" w:hAnsi="Times New Roman" w:cs="Times New Roman"/>
          <w:spacing w:val="14"/>
          <w:sz w:val="28"/>
          <w:szCs w:val="28"/>
        </w:rPr>
      </w:pPr>
      <w:r>
        <w:rPr>
          <w:rFonts w:ascii="Times New Roman" w:hAnsi="Times New Roman" w:cs="Times New Roman"/>
          <w:spacing w:val="14"/>
          <w:sz w:val="28"/>
          <w:szCs w:val="28"/>
        </w:rPr>
        <w:t xml:space="preserve"> Подводят итоги по наблюдению на территории детского сада и просто отдыхают с детьми во время прогулки.</w:t>
      </w:r>
    </w:p>
    <w:p w:rsidR="00D91381" w:rsidRDefault="00D91381" w:rsidP="004A111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91381" w:rsidRDefault="00D91381" w:rsidP="004A11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9658F">
        <w:rPr>
          <w:rFonts w:ascii="Times New Roman" w:hAnsi="Times New Roman" w:cs="Times New Roman"/>
          <w:noProof/>
          <w:sz w:val="28"/>
          <w:szCs w:val="28"/>
        </w:rPr>
        <w:pict>
          <v:shape id="Рисунок 15" o:spid="_x0000_i1032" type="#_x0000_t75" alt="IMG_0777" style="width:418.5pt;height:244.5pt;visibility:visible">
            <v:imagedata r:id="rId13" o:title=""/>
          </v:shape>
        </w:pict>
      </w:r>
    </w:p>
    <w:p w:rsidR="00D91381" w:rsidRPr="00EA67A2" w:rsidRDefault="00D91381" w:rsidP="004A111D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Также, проводятся </w:t>
      </w:r>
      <w:r>
        <w:rPr>
          <w:rFonts w:ascii="Times New Roman" w:hAnsi="Times New Roman" w:cs="Times New Roman"/>
          <w:spacing w:val="14"/>
          <w:sz w:val="28"/>
          <w:szCs w:val="28"/>
        </w:rPr>
        <w:t>занятия, исследования,</w:t>
      </w:r>
      <w:r>
        <w:rPr>
          <w:rFonts w:ascii="Times New Roman" w:hAnsi="Times New Roman" w:cs="Times New Roman"/>
          <w:sz w:val="28"/>
          <w:szCs w:val="28"/>
        </w:rPr>
        <w:t xml:space="preserve"> семинары, </w:t>
      </w:r>
      <w:r>
        <w:rPr>
          <w:rFonts w:ascii="Times New Roman" w:hAnsi="Times New Roman" w:cs="Times New Roman"/>
          <w:spacing w:val="14"/>
          <w:sz w:val="28"/>
          <w:szCs w:val="28"/>
        </w:rPr>
        <w:t>экологические мероприятия.</w:t>
      </w:r>
    </w:p>
    <w:p w:rsidR="00D91381" w:rsidRPr="00124249" w:rsidRDefault="00D91381" w:rsidP="004A11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91381" w:rsidRDefault="00D91381" w:rsidP="004A111D">
      <w:pPr>
        <w:spacing w:after="0" w:line="360" w:lineRule="auto"/>
        <w:ind w:firstLine="709"/>
        <w:jc w:val="both"/>
        <w:rPr>
          <w:rFonts w:ascii="Times New Roman" w:hAnsi="Times New Roman" w:cs="Times New Roman"/>
          <w:spacing w:val="14"/>
          <w:sz w:val="28"/>
          <w:szCs w:val="28"/>
          <w:lang w:val="en-US"/>
        </w:rPr>
      </w:pPr>
      <w:r w:rsidRPr="0079658F">
        <w:rPr>
          <w:rFonts w:ascii="Times New Roman" w:hAnsi="Times New Roman" w:cs="Times New Roman"/>
          <w:noProof/>
          <w:spacing w:val="14"/>
          <w:sz w:val="28"/>
          <w:szCs w:val="28"/>
        </w:rPr>
        <w:pict>
          <v:shape id="Рисунок 14" o:spid="_x0000_i1033" type="#_x0000_t75" alt="IMG_1259" style="width:418.5pt;height:255pt;visibility:visible">
            <v:imagedata r:id="rId14" o:title="" gain="1.25"/>
          </v:shape>
        </w:pict>
      </w:r>
    </w:p>
    <w:p w:rsidR="00D91381" w:rsidRPr="00762330" w:rsidRDefault="00D91381" w:rsidP="00530C4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центре потолка экологической беседки дети могут рассматривать </w:t>
      </w:r>
      <w:r w:rsidRPr="00762330">
        <w:rPr>
          <w:rFonts w:ascii="Times New Roman" w:hAnsi="Times New Roman" w:cs="Times New Roman"/>
          <w:sz w:val="28"/>
          <w:szCs w:val="28"/>
        </w:rPr>
        <w:t>макет планеты Земля (глобус) и самую большую звезду - Солнце.</w:t>
      </w:r>
    </w:p>
    <w:p w:rsidR="00D91381" w:rsidRPr="00D3026B" w:rsidRDefault="00D91381" w:rsidP="00530C4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3026B">
        <w:rPr>
          <w:rFonts w:ascii="Times New Roman" w:hAnsi="Times New Roman" w:cs="Times New Roman"/>
          <w:sz w:val="28"/>
          <w:szCs w:val="28"/>
        </w:rPr>
        <w:t xml:space="preserve">А также </w:t>
      </w:r>
      <w:r>
        <w:rPr>
          <w:rFonts w:ascii="Times New Roman" w:hAnsi="Times New Roman" w:cs="Times New Roman"/>
          <w:sz w:val="28"/>
          <w:szCs w:val="28"/>
        </w:rPr>
        <w:t>наблюдать такие природные явления, как снегопад и дождь.</w:t>
      </w:r>
    </w:p>
    <w:p w:rsidR="00D91381" w:rsidRDefault="00D91381" w:rsidP="004A111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9658F">
        <w:rPr>
          <w:rFonts w:ascii="Times New Roman" w:hAnsi="Times New Roman" w:cs="Times New Roman"/>
          <w:noProof/>
          <w:sz w:val="28"/>
          <w:szCs w:val="28"/>
        </w:rPr>
        <w:pict>
          <v:shape id="Рисунок 2" o:spid="_x0000_i1034" type="#_x0000_t75" style="width:389.25pt;height:230.25pt;visibility:visible">
            <v:imagedata r:id="rId15" o:title=""/>
          </v:shape>
        </w:pict>
      </w:r>
    </w:p>
    <w:p w:rsidR="00D91381" w:rsidRDefault="00D91381" w:rsidP="00FB29A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На макете </w:t>
      </w:r>
      <w:r>
        <w:rPr>
          <w:rFonts w:ascii="Times New Roman" w:hAnsi="Times New Roman" w:cs="Times New Roman"/>
          <w:b/>
          <w:bCs/>
          <w:sz w:val="28"/>
          <w:szCs w:val="28"/>
        </w:rPr>
        <w:t>ночного неба</w:t>
      </w:r>
      <w:r>
        <w:rPr>
          <w:rFonts w:ascii="Times New Roman" w:hAnsi="Times New Roman" w:cs="Times New Roman"/>
          <w:sz w:val="28"/>
          <w:szCs w:val="28"/>
        </w:rPr>
        <w:t xml:space="preserve"> детям предоставляется возможность наблюдать созвездие Большой медведицы, самую красивую планету Сатурн и спутник нашей планеты Земли – Луну. Детей привлекает красочное оформление и помогает им легко усвоить данную тему.</w:t>
      </w:r>
    </w:p>
    <w:p w:rsidR="00D91381" w:rsidRDefault="00D91381" w:rsidP="008C0B1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79658F">
        <w:rPr>
          <w:rFonts w:ascii="Times New Roman" w:hAnsi="Times New Roman" w:cs="Times New Roman"/>
          <w:noProof/>
          <w:sz w:val="28"/>
          <w:szCs w:val="28"/>
        </w:rPr>
        <w:pict>
          <v:shape id="_x0000_i1035" type="#_x0000_t75" style="width:386.25pt;height:213pt;visibility:visible">
            <v:imagedata r:id="rId16" o:title=""/>
          </v:shape>
        </w:pict>
      </w:r>
    </w:p>
    <w:p w:rsidR="00D91381" w:rsidRDefault="00D91381" w:rsidP="0076233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На северной стене беседки расположены картинки зимующих птиц, на южной стороне – картинки перелетных птиц. </w:t>
      </w:r>
    </w:p>
    <w:p w:rsidR="00D91381" w:rsidRPr="00AA763B" w:rsidRDefault="00D91381" w:rsidP="00AA763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Ежедневно сталкиваясь с данной наглядностью, дети автоматически закрепляют свои знания о птицах.</w:t>
      </w:r>
    </w:p>
    <w:p w:rsidR="00D91381" w:rsidRDefault="00D91381" w:rsidP="00AA763B">
      <w:pPr>
        <w:rPr>
          <w:lang w:val="en-US"/>
        </w:rPr>
      </w:pPr>
      <w:r w:rsidRPr="00762330">
        <w:t xml:space="preserve">             </w:t>
      </w:r>
      <w:r w:rsidRPr="00B1492C">
        <w:rPr>
          <w:noProof/>
        </w:rPr>
        <w:pict>
          <v:shape id="_x0000_i1036" type="#_x0000_t75" style="width:398.25pt;height:215.25pt;visibility:visible">
            <v:imagedata r:id="rId17" o:title="" gain="1.25" blacklevel="3277f"/>
          </v:shape>
        </w:pict>
      </w:r>
    </w:p>
    <w:p w:rsidR="00D91381" w:rsidRPr="00AA763B" w:rsidRDefault="00D91381" w:rsidP="00530C49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AA763B">
        <w:t xml:space="preserve">           </w:t>
      </w:r>
      <w:r>
        <w:rPr>
          <w:rFonts w:ascii="Times New Roman" w:hAnsi="Times New Roman" w:cs="Times New Roman"/>
          <w:sz w:val="28"/>
          <w:szCs w:val="28"/>
        </w:rPr>
        <w:t>Дошколята по природе своей – пытливые исследователи окружающего мира. Для экспериментально-исследовательской деятельности детей в экологической беседке создана минилаборатория</w:t>
      </w:r>
      <w:r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AA763B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D91381" w:rsidRPr="008C0B1F" w:rsidRDefault="00D91381" w:rsidP="008C0B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работы по математике, развитии речи и ИЗО деятельности в экологической беседке имеются меловая и магнитная доски. Дети рисуют цветными мелками и легко исправляют свои ошибки, стерев влажной тряпочкой. При этом получают удовольствие от легкости творческого процесса. </w:t>
      </w:r>
    </w:p>
    <w:p w:rsidR="00D91381" w:rsidRDefault="00D91381" w:rsidP="00FB29A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9658F">
        <w:rPr>
          <w:rFonts w:ascii="Arial" w:hAnsi="Arial" w:cs="Arial"/>
          <w:noProof/>
          <w:color w:val="0000FF"/>
          <w:sz w:val="24"/>
          <w:szCs w:val="24"/>
          <w:u w:val="single"/>
          <w:bdr w:val="none" w:sz="0" w:space="0" w:color="auto" w:frame="1"/>
        </w:rPr>
        <w:pict>
          <v:shape id="Рисунок 25" o:spid="_x0000_i1037" type="#_x0000_t75" style="width:390pt;height:238.5pt;visibility:visible">
            <v:imagedata r:id="rId18" o:title=""/>
          </v:shape>
        </w:pict>
      </w:r>
    </w:p>
    <w:p w:rsidR="00D91381" w:rsidRDefault="00D91381" w:rsidP="008C0B1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Также удовольствие детям доставляют игры с водой. Для этого имеется соответственно оформленная </w:t>
      </w:r>
      <w:r>
        <w:rPr>
          <w:rFonts w:ascii="Times New Roman" w:hAnsi="Times New Roman" w:cs="Times New Roman"/>
          <w:b/>
          <w:bCs/>
          <w:sz w:val="28"/>
          <w:szCs w:val="28"/>
        </w:rPr>
        <w:t>выносная ванночка</w:t>
      </w:r>
      <w:r>
        <w:rPr>
          <w:rFonts w:ascii="Times New Roman" w:hAnsi="Times New Roman" w:cs="Times New Roman"/>
          <w:sz w:val="28"/>
          <w:szCs w:val="28"/>
        </w:rPr>
        <w:t>. Играя, дети приобретают знания о свойствах воды, о плотности и свойствах различных предметов (тонущих и плавающих), об обитателях водной среды.</w:t>
      </w:r>
    </w:p>
    <w:p w:rsidR="00D91381" w:rsidRDefault="00D91381" w:rsidP="00AA763B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8060DE">
        <w:rPr>
          <w:rFonts w:ascii="Times New Roman" w:hAnsi="Times New Roman" w:cs="Times New Roman"/>
          <w:sz w:val="28"/>
          <w:szCs w:val="28"/>
        </w:rPr>
        <w:t xml:space="preserve">                                      </w:t>
      </w:r>
      <w:r>
        <w:rPr>
          <w:rFonts w:ascii="Times New Roman" w:hAnsi="Times New Roman" w:cs="Times New Roman"/>
          <w:b/>
          <w:bCs/>
          <w:spacing w:val="14"/>
          <w:sz w:val="28"/>
          <w:szCs w:val="28"/>
        </w:rPr>
        <w:t>4.</w:t>
      </w:r>
      <w:r>
        <w:rPr>
          <w:rFonts w:ascii="Times New Roman" w:hAnsi="Times New Roman" w:cs="Times New Roman"/>
          <w:b/>
          <w:bCs/>
          <w:sz w:val="28"/>
          <w:szCs w:val="28"/>
        </w:rPr>
        <w:t>Экологическая тропинка</w:t>
      </w:r>
    </w:p>
    <w:p w:rsidR="00D91381" w:rsidRDefault="00D91381" w:rsidP="004A111D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D91381" w:rsidRPr="00274E1D" w:rsidRDefault="00D91381" w:rsidP="004A111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9658F">
        <w:rPr>
          <w:rFonts w:ascii="Times New Roman" w:hAnsi="Times New Roman" w:cs="Times New Roman"/>
          <w:noProof/>
          <w:sz w:val="28"/>
          <w:szCs w:val="28"/>
        </w:rPr>
        <w:pict>
          <v:shape id="Рисунок 4" o:spid="_x0000_i1038" type="#_x0000_t75" style="width:375.75pt;height:226.5pt;visibility:visible">
            <v:imagedata r:id="rId19" o:title=""/>
          </v:shape>
        </w:pict>
      </w:r>
    </w:p>
    <w:p w:rsidR="00D91381" w:rsidRDefault="00D91381" w:rsidP="0079022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274E1D">
        <w:rPr>
          <w:rFonts w:ascii="Times New Roman" w:hAnsi="Times New Roman" w:cs="Times New Roman"/>
          <w:sz w:val="28"/>
          <w:szCs w:val="28"/>
        </w:rPr>
        <w:t>Дети отправляются</w:t>
      </w:r>
      <w:r>
        <w:rPr>
          <w:rFonts w:ascii="Times New Roman" w:hAnsi="Times New Roman" w:cs="Times New Roman"/>
          <w:sz w:val="28"/>
          <w:szCs w:val="28"/>
        </w:rPr>
        <w:t xml:space="preserve"> в путь по экологической тропинке за новыми знаниями, впечатлениями, к новым объектам природы.</w:t>
      </w:r>
    </w:p>
    <w:p w:rsidR="00D91381" w:rsidRPr="00790220" w:rsidRDefault="00D91381" w:rsidP="0079022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Экологическая тропинка имеет 15 экологических точек, расположена на территории детского сада. Хозяин тропинки Лесовичок-Боровичок, он провожает детей на экскурсию и дает им задание. </w:t>
      </w:r>
    </w:p>
    <w:p w:rsidR="00D91381" w:rsidRDefault="00D91381" w:rsidP="004A11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060DE">
        <w:rPr>
          <w:rFonts w:ascii="Times New Roman" w:hAnsi="Times New Roman" w:cs="Times New Roman"/>
          <w:sz w:val="28"/>
          <w:szCs w:val="28"/>
        </w:rPr>
        <w:t xml:space="preserve">  </w:t>
      </w:r>
      <w:r w:rsidRPr="0079658F">
        <w:rPr>
          <w:rFonts w:ascii="Times New Roman" w:hAnsi="Times New Roman" w:cs="Times New Roman"/>
          <w:noProof/>
          <w:sz w:val="28"/>
          <w:szCs w:val="28"/>
        </w:rPr>
        <w:pict>
          <v:shape id="Рисунок 11" o:spid="_x0000_i1039" type="#_x0000_t75" style="width:366pt;height:220.5pt;visibility:visible">
            <v:imagedata r:id="rId20" o:title=""/>
          </v:shape>
        </w:pict>
      </w:r>
    </w:p>
    <w:p w:rsidR="00D91381" w:rsidRDefault="00D91381" w:rsidP="004A111D">
      <w:pPr>
        <w:spacing w:after="0" w:line="360" w:lineRule="auto"/>
        <w:jc w:val="both"/>
        <w:rPr>
          <w:rFonts w:ascii="Times New Roman" w:hAnsi="Times New Roman" w:cs="Times New Roman"/>
          <w:spacing w:val="14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На этой тропе детям открывается широкий спектр наблюдений за насекомыми, птицами, растениями, животными, а также дети могут заниматься экспериментальной деятельностью. Проводя наблюдение</w:t>
      </w:r>
      <w:r>
        <w:rPr>
          <w:rFonts w:ascii="Times New Roman" w:hAnsi="Times New Roman" w:cs="Times New Roman"/>
          <w:spacing w:val="14"/>
          <w:sz w:val="28"/>
          <w:szCs w:val="28"/>
        </w:rPr>
        <w:t xml:space="preserve"> на экологической тропинке, воспитатели знакомят детей непосредственно с миром природы. Встречи с природой помогают формировать у детей реалистические знания об окружающем мире и воспитывать гуманное отношение к живым существам. </w:t>
      </w:r>
    </w:p>
    <w:p w:rsidR="00D91381" w:rsidRDefault="00D91381" w:rsidP="004A111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Одной из точек экологической тропы является </w:t>
      </w:r>
      <w:r>
        <w:rPr>
          <w:rFonts w:ascii="Times New Roman" w:hAnsi="Times New Roman" w:cs="Times New Roman"/>
          <w:b/>
          <w:bCs/>
          <w:sz w:val="28"/>
          <w:szCs w:val="28"/>
        </w:rPr>
        <w:t>птичий столб.</w:t>
      </w:r>
      <w:r>
        <w:rPr>
          <w:rFonts w:ascii="Times New Roman" w:hAnsi="Times New Roman" w:cs="Times New Roman"/>
          <w:sz w:val="28"/>
          <w:szCs w:val="28"/>
        </w:rPr>
        <w:t xml:space="preserve"> На нем размещены 5 скворечников и развешены кормушки, изготовленные совместно с родителями. Воспитатели с детьми ведут наблюдение за поведением птиц в естественной для них среде обитания. Это способствует формированию обобщенных представлений детей о зимующих и перелетных птицах, а также </w:t>
      </w:r>
      <w:r>
        <w:rPr>
          <w:rFonts w:ascii="Times New Roman" w:hAnsi="Times New Roman" w:cs="Times New Roman"/>
          <w:b/>
          <w:bCs/>
          <w:sz w:val="28"/>
          <w:szCs w:val="28"/>
        </w:rPr>
        <w:t>к проявлению желания помогать и заботится о них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91381" w:rsidRDefault="00D91381" w:rsidP="008C0B1F">
      <w:pPr>
        <w:spacing w:after="0" w:line="360" w:lineRule="auto"/>
        <w:jc w:val="both"/>
        <w:rPr>
          <w:rFonts w:ascii="Times New Roman" w:hAnsi="Times New Roman" w:cs="Times New Roman"/>
          <w:spacing w:val="14"/>
          <w:sz w:val="28"/>
          <w:szCs w:val="28"/>
          <w:lang w:val="en-US"/>
        </w:rPr>
      </w:pPr>
      <w:r w:rsidRPr="0079658F">
        <w:rPr>
          <w:rFonts w:ascii="Times New Roman" w:hAnsi="Times New Roman" w:cs="Times New Roman"/>
          <w:noProof/>
          <w:spacing w:val="14"/>
          <w:sz w:val="28"/>
          <w:szCs w:val="28"/>
        </w:rPr>
        <w:pict>
          <v:shape id="Рисунок 5" o:spid="_x0000_i1040" type="#_x0000_t75" style="width:402.75pt;height:239.25pt;visibility:visible">
            <v:imagedata r:id="rId21" o:title=""/>
          </v:shape>
        </w:pict>
      </w:r>
    </w:p>
    <w:p w:rsidR="00D91381" w:rsidRPr="00D879FD" w:rsidRDefault="00D91381" w:rsidP="00D879F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территории детского сада разбиты цветники, клумбы, цветочные рабатки. Воспитатели с детьми осенью собирают цветочные рабатки. Воспитатели с детьми осенью собирают цветочные семена, весной готовят рассаду, высаживают на клумбы. Дети очень любят наблюдать за цветами, ухаживать за ними, составлять букеты. А также, предоставляется возможность наблюдать за насекомыми, которые кружатся над цветочными клумбами.</w:t>
      </w:r>
    </w:p>
    <w:p w:rsidR="00D91381" w:rsidRDefault="00D91381" w:rsidP="00D879FD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D91381" w:rsidRDefault="00D91381" w:rsidP="00D879FD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D91381" w:rsidRPr="00D879FD" w:rsidRDefault="00D91381" w:rsidP="00D879FD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5. Огород</w:t>
      </w:r>
    </w:p>
    <w:p w:rsidR="00D91381" w:rsidRDefault="00D91381" w:rsidP="004A111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территории детского сада имеется еще экологический объект - огород.</w:t>
      </w:r>
    </w:p>
    <w:p w:rsidR="00D91381" w:rsidRDefault="00D91381" w:rsidP="004A111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Огород оформлен соответственно назначению – огромная тыква, насекомые, корзина с цветами.</w:t>
      </w:r>
    </w:p>
    <w:p w:rsidR="00D91381" w:rsidRDefault="00D91381" w:rsidP="004A11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Дети с удовольствием трудятся на огороде и с гордостью собирают плоды своего труда. </w:t>
      </w:r>
    </w:p>
    <w:p w:rsidR="00D91381" w:rsidRDefault="00D91381" w:rsidP="004A11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9658F">
        <w:rPr>
          <w:rFonts w:ascii="Times New Roman" w:hAnsi="Times New Roman" w:cs="Times New Roman"/>
          <w:noProof/>
          <w:sz w:val="28"/>
          <w:szCs w:val="28"/>
        </w:rPr>
        <w:pict>
          <v:shape id="_x0000_i1041" type="#_x0000_t75" alt="IMG_3638" style="width:415.5pt;height:238.5pt;visibility:visible">
            <v:imagedata r:id="rId22" o:title=""/>
          </v:shape>
        </w:pict>
      </w:r>
    </w:p>
    <w:p w:rsidR="00D91381" w:rsidRDefault="00D91381" w:rsidP="004A111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К трудовому воспитанию детей привлекаются и родители, совместный труд детей с родителями весьма благотворно влияет на воспитание детей.</w:t>
      </w:r>
    </w:p>
    <w:p w:rsidR="00D91381" w:rsidRDefault="00D91381" w:rsidP="004A111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91381" w:rsidRDefault="00D91381" w:rsidP="004A11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9658F">
        <w:rPr>
          <w:rFonts w:ascii="Times New Roman" w:hAnsi="Times New Roman" w:cs="Times New Roman"/>
          <w:noProof/>
          <w:sz w:val="28"/>
          <w:szCs w:val="28"/>
        </w:rPr>
        <w:pict>
          <v:shape id="_x0000_i1042" type="#_x0000_t75" style="width:409.5pt;height:249pt;visibility:visible">
            <v:imagedata r:id="rId23" o:title=""/>
          </v:shape>
        </w:pict>
      </w:r>
    </w:p>
    <w:p w:rsidR="00D91381" w:rsidRDefault="00D91381" w:rsidP="005E2C8C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79658F">
        <w:rPr>
          <w:rFonts w:ascii="Times New Roman" w:hAnsi="Times New Roman" w:cs="Times New Roman"/>
          <w:b/>
          <w:bCs/>
          <w:noProof/>
          <w:sz w:val="28"/>
          <w:szCs w:val="28"/>
        </w:rPr>
        <w:pict>
          <v:shape id="Рисунок 10" o:spid="_x0000_i1043" type="#_x0000_t75" alt="IMG_2716" style="width:432.75pt;height:239.25pt;visibility:visible">
            <v:imagedata r:id="rId24" o:title=""/>
          </v:shape>
        </w:pict>
      </w:r>
    </w:p>
    <w:p w:rsidR="00D91381" w:rsidRDefault="00D91381" w:rsidP="005E2C8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Дошколята и их родители проявили инициативу и активность в посадке молодых деревьев на территории детского сада (соответственно программе).</w:t>
      </w:r>
    </w:p>
    <w:p w:rsidR="00D91381" w:rsidRDefault="00D91381" w:rsidP="005E2C8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9658F">
        <w:rPr>
          <w:rFonts w:ascii="Times New Roman" w:hAnsi="Times New Roman" w:cs="Times New Roman"/>
          <w:noProof/>
          <w:sz w:val="28"/>
          <w:szCs w:val="28"/>
        </w:rPr>
        <w:pict>
          <v:shape id="Рисунок 7" o:spid="_x0000_i1044" type="#_x0000_t75" alt="IMG_3636" style="width:434.25pt;height:246.75pt;visibility:visible">
            <v:imagedata r:id="rId25" o:title=""/>
          </v:shape>
        </w:pict>
      </w:r>
    </w:p>
    <w:p w:rsidR="00D91381" w:rsidRDefault="00D91381" w:rsidP="004A111D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6. Дедушка-пасечник</w:t>
      </w:r>
    </w:p>
    <w:p w:rsidR="00D91381" w:rsidRDefault="00D91381" w:rsidP="004A111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Осознанно – правильное отношение детей к природе строится на чувственном его восприятии, эмоциональном отношении к ней. Поэтому особое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внимание уделяется созданию эстетически развивающей среде.</w:t>
      </w:r>
      <w:r>
        <w:rPr>
          <w:rFonts w:ascii="Times New Roman" w:hAnsi="Times New Roman" w:cs="Times New Roman"/>
          <w:sz w:val="28"/>
          <w:szCs w:val="28"/>
        </w:rPr>
        <w:t xml:space="preserve">         С этой целью все объекты экологической среды на территории детского сада оформлены красочно, привлекая внимание детей.   Огромное дерево волошского ореха   оформлено как «Дедушка пасечник».                     </w:t>
      </w:r>
    </w:p>
    <w:p w:rsidR="00D91381" w:rsidRDefault="00D91381" w:rsidP="00D879FD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79658F">
        <w:rPr>
          <w:rFonts w:ascii="Times New Roman" w:hAnsi="Times New Roman" w:cs="Times New Roman"/>
          <w:b/>
          <w:bCs/>
          <w:noProof/>
          <w:sz w:val="28"/>
          <w:szCs w:val="28"/>
        </w:rPr>
        <w:pict>
          <v:shape id="_x0000_i1045" type="#_x0000_t75" alt="IMG_1213" style="width:402.75pt;height:237.75pt;visibility:visible">
            <v:imagedata r:id="rId26" o:title=""/>
          </v:shape>
        </w:pict>
      </w:r>
    </w:p>
    <w:p w:rsidR="00D91381" w:rsidRPr="006D028C" w:rsidRDefault="00D91381" w:rsidP="004A111D">
      <w:pPr>
        <w:spacing w:after="0" w:line="36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этом объекте дети знакомятся с атрибутами пасеки, узнают много интересного о пчелах, о полезных и лечебных свойствах меда и о лечебных свойствах пчелиного яда.</w:t>
      </w:r>
    </w:p>
    <w:p w:rsidR="00D91381" w:rsidRDefault="00D91381" w:rsidP="00D879F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879FD">
        <w:rPr>
          <w:rFonts w:ascii="Times New Roman" w:hAnsi="Times New Roman" w:cs="Times New Roman"/>
          <w:sz w:val="28"/>
          <w:szCs w:val="28"/>
        </w:rPr>
        <w:t xml:space="preserve">            </w:t>
      </w:r>
      <w:r>
        <w:rPr>
          <w:rFonts w:ascii="Times New Roman" w:hAnsi="Times New Roman" w:cs="Times New Roman"/>
          <w:sz w:val="28"/>
          <w:szCs w:val="28"/>
        </w:rPr>
        <w:t xml:space="preserve">А под корнями этого пня живут ящерицы и когда они греются на солнышке, у детей появляется возможность наблюдать за ними. </w:t>
      </w:r>
    </w:p>
    <w:p w:rsidR="00D91381" w:rsidRDefault="00D91381" w:rsidP="004A111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9658F">
        <w:rPr>
          <w:rFonts w:ascii="Times New Roman" w:hAnsi="Times New Roman" w:cs="Times New Roman"/>
          <w:noProof/>
          <w:sz w:val="28"/>
          <w:szCs w:val="28"/>
        </w:rPr>
        <w:pict>
          <v:shape id="_x0000_i1046" type="#_x0000_t75" alt="IMG_1239" style="width:402pt;height:228.75pt;visibility:visible">
            <v:imagedata r:id="rId27" o:title=""/>
          </v:shape>
        </w:pict>
      </w:r>
    </w:p>
    <w:p w:rsidR="00D91381" w:rsidRPr="006D028C" w:rsidRDefault="00D91381" w:rsidP="00D879FD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8. Метеослужба</w:t>
      </w:r>
    </w:p>
    <w:p w:rsidR="00D91381" w:rsidRDefault="00D91381" w:rsidP="00D879FD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Метеослужба на территории детского сада создана для детей подготовительных групп. Задача данного объекта сформировать представление детей о четырех частях света, познакомить с приборами метеослужбы, с работой метеорологов. </w:t>
      </w:r>
    </w:p>
    <w:p w:rsidR="00D91381" w:rsidRDefault="00D91381" w:rsidP="004A111D">
      <w:pPr>
        <w:spacing w:line="360" w:lineRule="auto"/>
        <w:rPr>
          <w:rFonts w:ascii="Times New Roman" w:hAnsi="Times New Roman" w:cs="Times New Roman"/>
          <w:sz w:val="28"/>
          <w:szCs w:val="28"/>
        </w:rPr>
        <w:sectPr w:rsidR="00D91381" w:rsidSect="00AE0C7F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D91381" w:rsidRDefault="00D91381" w:rsidP="004A111D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9658F">
        <w:rPr>
          <w:rFonts w:ascii="Times New Roman" w:hAnsi="Times New Roman" w:cs="Times New Roman"/>
          <w:noProof/>
          <w:sz w:val="28"/>
          <w:szCs w:val="28"/>
        </w:rPr>
        <w:pict>
          <v:shape id="_x0000_i1047" type="#_x0000_t75" style="width:237pt;height:190.5pt;visibility:visible">
            <v:imagedata r:id="rId28" o:title=""/>
          </v:shape>
        </w:pict>
      </w:r>
    </w:p>
    <w:p w:rsidR="00D91381" w:rsidRDefault="00D91381" w:rsidP="004A111D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79658F">
        <w:rPr>
          <w:rFonts w:ascii="Times New Roman" w:hAnsi="Times New Roman" w:cs="Times New Roman"/>
          <w:noProof/>
          <w:sz w:val="28"/>
          <w:szCs w:val="28"/>
        </w:rPr>
        <w:pict>
          <v:shape id="_x0000_i1048" type="#_x0000_t75" style="width:184.5pt;height:168pt;rotation:90;visibility:visible">
            <v:imagedata r:id="rId29" o:title="" gain="1.25" blacklevel="3277f"/>
          </v:shape>
        </w:pict>
      </w:r>
    </w:p>
    <w:p w:rsidR="00D91381" w:rsidRDefault="00D91381" w:rsidP="00DD1123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</w:pPr>
    </w:p>
    <w:p w:rsidR="00D91381" w:rsidRPr="00F717ED" w:rsidRDefault="00D91381" w:rsidP="00F717ED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  <w:lang w:val="en-US"/>
        </w:rPr>
        <w:sectPr w:rsidR="00D91381" w:rsidRPr="00F717ED" w:rsidSect="00FB2FA9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  <w:r>
        <w:rPr>
          <w:rFonts w:ascii="Times New Roman" w:hAnsi="Times New Roman" w:cs="Times New Roman"/>
          <w:b/>
          <w:bCs/>
          <w:sz w:val="28"/>
          <w:szCs w:val="28"/>
        </w:rPr>
        <w:t>9. Часы</w:t>
      </w:r>
    </w:p>
    <w:p w:rsidR="00D91381" w:rsidRDefault="00D91381" w:rsidP="00B24DE3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D91381" w:rsidRDefault="00D91381" w:rsidP="009C5EE2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79658F">
        <w:rPr>
          <w:rFonts w:ascii="Times New Roman" w:hAnsi="Times New Roman" w:cs="Times New Roman"/>
          <w:b/>
          <w:bCs/>
          <w:noProof/>
          <w:sz w:val="28"/>
          <w:szCs w:val="28"/>
        </w:rPr>
        <w:pict>
          <v:shape id="_x0000_i1049" type="#_x0000_t75" style="width:406.5pt;height:228.75pt;visibility:visible">
            <v:imagedata r:id="rId30" o:title=""/>
          </v:shape>
        </w:pict>
      </w:r>
    </w:p>
    <w:p w:rsidR="00D91381" w:rsidRPr="00B24DE3" w:rsidRDefault="00D91381" w:rsidP="00B24DE3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B24DE3">
        <w:rPr>
          <w:rFonts w:ascii="Times New Roman" w:hAnsi="Times New Roman" w:cs="Times New Roman"/>
          <w:sz w:val="28"/>
          <w:szCs w:val="28"/>
        </w:rPr>
        <w:t>Дети з</w:t>
      </w:r>
      <w:r>
        <w:rPr>
          <w:rFonts w:ascii="Times New Roman" w:hAnsi="Times New Roman" w:cs="Times New Roman"/>
          <w:sz w:val="28"/>
          <w:szCs w:val="28"/>
        </w:rPr>
        <w:t>акрепляют знания о часах и</w:t>
      </w:r>
      <w:r w:rsidRPr="00B24DE3">
        <w:rPr>
          <w:rFonts w:ascii="Times New Roman" w:hAnsi="Times New Roman" w:cs="Times New Roman"/>
          <w:sz w:val="28"/>
          <w:szCs w:val="28"/>
        </w:rPr>
        <w:t xml:space="preserve"> о времени на участке во время прогулки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91381" w:rsidRDefault="00D91381" w:rsidP="00D879F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    7. Солнечный компас</w:t>
      </w:r>
    </w:p>
    <w:p w:rsidR="00D91381" w:rsidRDefault="00D91381" w:rsidP="00D879FD">
      <w:pPr>
        <w:spacing w:after="0" w:line="360" w:lineRule="auto"/>
        <w:ind w:firstLine="709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Закрепить знания о четырех частях света дети могут у такого объекта, как «Солнечный компас»            </w:t>
      </w:r>
    </w:p>
    <w:p w:rsidR="00D91381" w:rsidRPr="00F717ED" w:rsidRDefault="00D91381" w:rsidP="00D879FD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79658F">
        <w:rPr>
          <w:rFonts w:ascii="Times New Roman" w:hAnsi="Times New Roman" w:cs="Times New Roman"/>
          <w:b/>
          <w:bCs/>
          <w:noProof/>
          <w:sz w:val="28"/>
          <w:szCs w:val="28"/>
        </w:rPr>
        <w:pict>
          <v:shape id="_x0000_i1050" type="#_x0000_t75" alt="IMG_1301" style="width:404.25pt;height:252pt;visibility:visible">
            <v:imagedata r:id="rId31" o:title=""/>
          </v:shape>
        </w:pic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D91381" w:rsidRPr="00BB0167" w:rsidRDefault="00D91381" w:rsidP="00BB0167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B0167">
        <w:rPr>
          <w:rFonts w:ascii="Times New Roman" w:hAnsi="Times New Roman" w:cs="Times New Roman"/>
          <w:b/>
          <w:bCs/>
          <w:sz w:val="28"/>
          <w:szCs w:val="28"/>
        </w:rPr>
        <w:t>9. Космический объект</w:t>
      </w:r>
    </w:p>
    <w:p w:rsidR="00D91381" w:rsidRPr="00BB0167" w:rsidRDefault="00D91381" w:rsidP="00BB0167">
      <w:pPr>
        <w:spacing w:after="0"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BB0167">
        <w:rPr>
          <w:rFonts w:ascii="Times New Roman" w:hAnsi="Times New Roman" w:cs="Times New Roman"/>
          <w:sz w:val="28"/>
          <w:szCs w:val="28"/>
        </w:rPr>
        <w:t>А у объекта «Космос» воспитатели знакомят детей с космическим пространством, с полетом на луну, с космонавтами. Здесь же отмечаем 12 апреля «День космонавтики». По этой теме планируем оформить рядом находящийся колодец под планету «Земля».</w:t>
      </w:r>
    </w:p>
    <w:p w:rsidR="00D91381" w:rsidRPr="006D028C" w:rsidRDefault="00D91381" w:rsidP="004A111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9658F">
        <w:rPr>
          <w:rFonts w:ascii="Times New Roman" w:hAnsi="Times New Roman" w:cs="Times New Roman"/>
          <w:noProof/>
          <w:sz w:val="28"/>
          <w:szCs w:val="28"/>
        </w:rPr>
        <w:pict>
          <v:shape id="_x0000_i1051" type="#_x0000_t75" alt="IMG_1295" style="width:426pt;height:263.25pt;visibility:visible">
            <v:imagedata r:id="rId32" o:title=""/>
          </v:shape>
        </w:pict>
      </w:r>
    </w:p>
    <w:p w:rsidR="00D91381" w:rsidRPr="00F80878" w:rsidRDefault="00D91381" w:rsidP="004A111D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10. Макеты животных разных стран</w:t>
      </w:r>
    </w:p>
    <w:p w:rsidR="00D91381" w:rsidRDefault="00D91381" w:rsidP="00BB016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Макеты экзотических животных, изготовленные в натуральную величину, приобщают детей к познанию мира животных разных стран.</w:t>
      </w:r>
    </w:p>
    <w:p w:rsidR="00D91381" w:rsidRDefault="00D91381" w:rsidP="004A11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9658F">
        <w:rPr>
          <w:rFonts w:ascii="Times New Roman" w:hAnsi="Times New Roman" w:cs="Times New Roman"/>
          <w:noProof/>
          <w:sz w:val="28"/>
          <w:szCs w:val="28"/>
        </w:rPr>
        <w:pict>
          <v:shape id="_x0000_i1052" type="#_x0000_t75" alt="IMG_1216" style="width:401.25pt;height:249.75pt;visibility:visible">
            <v:imagedata r:id="rId33" o:title=""/>
          </v:shape>
        </w:pict>
      </w:r>
    </w:p>
    <w:p w:rsidR="00D91381" w:rsidRDefault="00D91381" w:rsidP="004A11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 с удовольствием лазают, балансируют, прыгают, по макетам животных, что способствует развитию двигательной активности детей.</w:t>
      </w:r>
    </w:p>
    <w:p w:rsidR="00D91381" w:rsidRPr="00FF7F8F" w:rsidRDefault="00D91381" w:rsidP="00FF7F8F">
      <w:pPr>
        <w:spacing w:after="0" w:line="360" w:lineRule="auto"/>
        <w:rPr>
          <w:rFonts w:ascii="Times New Roman" w:hAnsi="Times New Roman" w:cs="Times New Roman"/>
          <w:b/>
          <w:bCs/>
          <w:spacing w:val="14"/>
          <w:sz w:val="28"/>
          <w:szCs w:val="28"/>
        </w:rPr>
      </w:pPr>
      <w:r>
        <w:rPr>
          <w:rFonts w:ascii="Times New Roman" w:hAnsi="Times New Roman" w:cs="Times New Roman"/>
          <w:b/>
          <w:bCs/>
          <w:spacing w:val="14"/>
          <w:sz w:val="28"/>
          <w:szCs w:val="28"/>
        </w:rPr>
        <w:t xml:space="preserve">      </w:t>
      </w:r>
      <w:r w:rsidRPr="0079658F">
        <w:rPr>
          <w:rFonts w:ascii="Times New Roman" w:hAnsi="Times New Roman" w:cs="Times New Roman"/>
          <w:b/>
          <w:bCs/>
          <w:noProof/>
          <w:spacing w:val="14"/>
          <w:sz w:val="28"/>
          <w:szCs w:val="28"/>
        </w:rPr>
        <w:pict>
          <v:shape id="Рисунок 30" o:spid="_x0000_i1053" type="#_x0000_t75" style="width:406.5pt;height:413.25pt;visibility:visible">
            <v:imagedata r:id="rId34" o:title="" cropleft="-4784f" cropright="-4992f"/>
            <o:lock v:ext="edit" aspectratio="f"/>
          </v:shape>
        </w:pict>
      </w:r>
    </w:p>
    <w:p w:rsidR="00D91381" w:rsidRDefault="00D91381" w:rsidP="00BB016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9658F">
        <w:rPr>
          <w:rFonts w:ascii="Times New Roman" w:hAnsi="Times New Roman" w:cs="Times New Roman"/>
          <w:b/>
          <w:bCs/>
          <w:noProof/>
          <w:spacing w:val="14"/>
          <w:sz w:val="28"/>
          <w:szCs w:val="28"/>
        </w:rPr>
        <w:pict>
          <v:shape id="Рисунок 19" o:spid="_x0000_i1054" type="#_x0000_t75" alt="IMG_1219" style="width:397.5pt;height:262.5pt;visibility:visible">
            <v:imagedata r:id="rId35" o:title=""/>
          </v:shape>
        </w:pict>
      </w:r>
    </w:p>
    <w:p w:rsidR="00D91381" w:rsidRPr="004A111D" w:rsidRDefault="00D91381" w:rsidP="00BB0167">
      <w:pPr>
        <w:spacing w:after="0" w:line="36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D91381" w:rsidRDefault="00D91381" w:rsidP="00BB016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Любование природой, развитие чувства прекрасного, а затем уже развитие желания сохранить эту красоту, приумножить ее, узнать как можно больше о природе - вот задачи экологического воспитания, которые мы ставим перед собой в работе с детьми. </w:t>
      </w:r>
    </w:p>
    <w:p w:rsidR="00D91381" w:rsidRDefault="00D91381" w:rsidP="004A11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91381" w:rsidRDefault="00D91381" w:rsidP="004A11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91381" w:rsidRDefault="00D91381" w:rsidP="004A11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91381" w:rsidRDefault="00D91381" w:rsidP="004A111D"/>
    <w:p w:rsidR="00D91381" w:rsidRDefault="00D91381" w:rsidP="004A111D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D91381" w:rsidRDefault="00D91381" w:rsidP="004A111D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D91381" w:rsidRDefault="00D91381" w:rsidP="004A11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91381" w:rsidRPr="000A45A8" w:rsidRDefault="00D91381" w:rsidP="004A111D"/>
    <w:p w:rsidR="00D91381" w:rsidRDefault="00D91381" w:rsidP="004A111D"/>
    <w:p w:rsidR="00D91381" w:rsidRPr="00CE25B5" w:rsidRDefault="00D91381"/>
    <w:sectPr w:rsidR="00D91381" w:rsidRPr="00CE25B5" w:rsidSect="00FB2FA9">
      <w:type w:val="continuous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91381" w:rsidRDefault="00D91381" w:rsidP="00114D5D">
      <w:pPr>
        <w:spacing w:after="0" w:line="240" w:lineRule="auto"/>
      </w:pPr>
      <w:r>
        <w:separator/>
      </w:r>
    </w:p>
  </w:endnote>
  <w:endnote w:type="continuationSeparator" w:id="1">
    <w:p w:rsidR="00D91381" w:rsidRDefault="00D91381" w:rsidP="00114D5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91381" w:rsidRDefault="00D91381" w:rsidP="00114D5D">
      <w:pPr>
        <w:spacing w:after="0" w:line="240" w:lineRule="auto"/>
      </w:pPr>
      <w:r>
        <w:separator/>
      </w:r>
    </w:p>
  </w:footnote>
  <w:footnote w:type="continuationSeparator" w:id="1">
    <w:p w:rsidR="00D91381" w:rsidRDefault="00D91381" w:rsidP="00114D5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3"/>
  <w:embedSystemFonts/>
  <w:defaultTabStop w:val="708"/>
  <w:doNotHyphenateCaps/>
  <w:characterSpacingControl w:val="doNotCompress"/>
  <w:doNotValidateAgainstSchema/>
  <w:doNotDemarcateInvalidXml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4A111D"/>
    <w:rsid w:val="000A45A8"/>
    <w:rsid w:val="00101554"/>
    <w:rsid w:val="00114C1A"/>
    <w:rsid w:val="00114D5D"/>
    <w:rsid w:val="00124249"/>
    <w:rsid w:val="001C0B2B"/>
    <w:rsid w:val="001D5B05"/>
    <w:rsid w:val="0023732B"/>
    <w:rsid w:val="00264BD9"/>
    <w:rsid w:val="00274E1D"/>
    <w:rsid w:val="002D410D"/>
    <w:rsid w:val="00395901"/>
    <w:rsid w:val="00497057"/>
    <w:rsid w:val="004A111D"/>
    <w:rsid w:val="004B7556"/>
    <w:rsid w:val="00501629"/>
    <w:rsid w:val="00530C49"/>
    <w:rsid w:val="005E2C8C"/>
    <w:rsid w:val="006546FD"/>
    <w:rsid w:val="00693AB4"/>
    <w:rsid w:val="006C324B"/>
    <w:rsid w:val="006D028C"/>
    <w:rsid w:val="00761BAD"/>
    <w:rsid w:val="00762330"/>
    <w:rsid w:val="00790220"/>
    <w:rsid w:val="0079658F"/>
    <w:rsid w:val="008060DE"/>
    <w:rsid w:val="008369B4"/>
    <w:rsid w:val="008C0B1F"/>
    <w:rsid w:val="00937E72"/>
    <w:rsid w:val="009A43D9"/>
    <w:rsid w:val="009C5EE2"/>
    <w:rsid w:val="00AA763B"/>
    <w:rsid w:val="00AB0A50"/>
    <w:rsid w:val="00AB3068"/>
    <w:rsid w:val="00AB7F72"/>
    <w:rsid w:val="00AE0C7F"/>
    <w:rsid w:val="00B1492C"/>
    <w:rsid w:val="00B24DE3"/>
    <w:rsid w:val="00BB0167"/>
    <w:rsid w:val="00C20CC2"/>
    <w:rsid w:val="00C979FE"/>
    <w:rsid w:val="00CE25B5"/>
    <w:rsid w:val="00D3026B"/>
    <w:rsid w:val="00D879FD"/>
    <w:rsid w:val="00D91381"/>
    <w:rsid w:val="00D96677"/>
    <w:rsid w:val="00DD1123"/>
    <w:rsid w:val="00EA67A2"/>
    <w:rsid w:val="00F717ED"/>
    <w:rsid w:val="00F743B3"/>
    <w:rsid w:val="00F80878"/>
    <w:rsid w:val="00FB29A8"/>
    <w:rsid w:val="00FB2FA9"/>
    <w:rsid w:val="00FD22D7"/>
    <w:rsid w:val="00FF7F8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14D5D"/>
    <w:pPr>
      <w:spacing w:after="200" w:line="276" w:lineRule="auto"/>
    </w:pPr>
    <w:rPr>
      <w:rFonts w:cs="Calibri"/>
    </w:rPr>
  </w:style>
  <w:style w:type="paragraph" w:styleId="Heading1">
    <w:name w:val="heading 1"/>
    <w:basedOn w:val="Normal"/>
    <w:next w:val="Normal"/>
    <w:link w:val="Heading1Char"/>
    <w:uiPriority w:val="99"/>
    <w:qFormat/>
    <w:rsid w:val="00F717ED"/>
    <w:pPr>
      <w:keepNext/>
      <w:keepLines/>
      <w:spacing w:before="480" w:after="0"/>
      <w:outlineLvl w:val="0"/>
    </w:pPr>
    <w:rPr>
      <w:rFonts w:ascii="Cambria" w:hAnsi="Cambria" w:cs="Cambria"/>
      <w:b/>
      <w:bCs/>
      <w:color w:val="365F91"/>
      <w:sz w:val="28"/>
      <w:szCs w:val="28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F717ED"/>
    <w:rPr>
      <w:rFonts w:ascii="Cambria" w:hAnsi="Cambria" w:cs="Cambria"/>
      <w:b/>
      <w:bCs/>
      <w:color w:val="365F91"/>
      <w:sz w:val="28"/>
      <w:szCs w:val="28"/>
    </w:rPr>
  </w:style>
  <w:style w:type="paragraph" w:styleId="Header">
    <w:name w:val="header"/>
    <w:basedOn w:val="Normal"/>
    <w:link w:val="HeaderChar"/>
    <w:uiPriority w:val="99"/>
    <w:semiHidden/>
    <w:rsid w:val="004A111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4A111D"/>
  </w:style>
  <w:style w:type="paragraph" w:styleId="Footer">
    <w:name w:val="footer"/>
    <w:basedOn w:val="Normal"/>
    <w:link w:val="FooterChar"/>
    <w:uiPriority w:val="99"/>
    <w:semiHidden/>
    <w:rsid w:val="004A111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locked/>
    <w:rsid w:val="004A111D"/>
  </w:style>
  <w:style w:type="paragraph" w:styleId="BalloonText">
    <w:name w:val="Balloon Text"/>
    <w:basedOn w:val="Normal"/>
    <w:link w:val="BalloonTextChar"/>
    <w:uiPriority w:val="99"/>
    <w:semiHidden/>
    <w:rsid w:val="004A11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A111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4F4F4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258</TotalTime>
  <Pages>16</Pages>
  <Words>1277</Words>
  <Characters>7279</Characters>
  <Application>Microsoft Office Outlook</Application>
  <DocSecurity>0</DocSecurity>
  <Lines>0</Lines>
  <Paragraphs>0</Paragraphs>
  <ScaleCrop>false</ScaleCrop>
  <Company>OFFICE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Эфендиева</dc:creator>
  <cp:keywords/>
  <dc:description/>
  <cp:lastModifiedBy>Admin</cp:lastModifiedBy>
  <cp:revision>18</cp:revision>
  <dcterms:created xsi:type="dcterms:W3CDTF">2018-04-19T14:05:00Z</dcterms:created>
  <dcterms:modified xsi:type="dcterms:W3CDTF">2018-04-23T12:51:00Z</dcterms:modified>
</cp:coreProperties>
</file>